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B866C05" w14:textId="4F19A1F9" w:rsidR="00AB6008" w:rsidRPr="00C96BA8" w:rsidRDefault="00AB6008" w:rsidP="000C7A44">
      <w:pPr>
        <w:rPr>
          <w:rFonts w:ascii="Century Gothic" w:hAnsi="Century Gothic"/>
          <w:b/>
          <w:u w:val="single"/>
        </w:rPr>
      </w:pPr>
      <w:r w:rsidRPr="00C96BA8">
        <w:rPr>
          <w:rFonts w:ascii="Century Gothic" w:hAnsi="Century Gothic"/>
          <w:b/>
          <w:u w:val="single"/>
        </w:rPr>
        <w:t>Presentation References</w:t>
      </w:r>
    </w:p>
    <w:p w14:paraId="3EEAC1CD" w14:textId="77777777" w:rsidR="00AB6008" w:rsidRPr="00C96BA8" w:rsidRDefault="00AB6008" w:rsidP="000C7A44">
      <w:pPr>
        <w:rPr>
          <w:rFonts w:ascii="Century Gothic" w:hAnsi="Century Gothic"/>
        </w:rPr>
      </w:pPr>
    </w:p>
    <w:p w14:paraId="286A75EE" w14:textId="5FD19BFB" w:rsidR="000C7A44" w:rsidRPr="00C96BA8" w:rsidRDefault="000C7A44" w:rsidP="000C7A44">
      <w:pPr>
        <w:rPr>
          <w:rFonts w:ascii="Century Gothic" w:hAnsi="Century Gothic"/>
        </w:rPr>
      </w:pPr>
      <w:r w:rsidRPr="00C96BA8">
        <w:rPr>
          <w:rFonts w:ascii="Century Gothic" w:hAnsi="Century Gothic" w:cs="Helvetica"/>
          <w:noProof/>
          <w:lang w:eastAsia="en-GB"/>
        </w:rPr>
        <w:drawing>
          <wp:inline distT="0" distB="0" distL="0" distR="0" wp14:anchorId="173AE5D5" wp14:editId="0B3F02A9">
            <wp:extent cx="452120" cy="678350"/>
            <wp:effectExtent l="0" t="0" r="508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30" cy="67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>https://lucyandyak.com/collections/the-original-mid-weight-</w:t>
      </w:r>
      <w:bookmarkStart w:id="0" w:name="_GoBack"/>
      <w:bookmarkEnd w:id="0"/>
      <w:r w:rsidRPr="00C96BA8">
        <w:rPr>
          <w:rFonts w:ascii="Century Gothic" w:hAnsi="Century Gothic"/>
        </w:rPr>
        <w:t>corduroy-dungarees/products/organic-originals-navy-blue</w:t>
      </w:r>
    </w:p>
    <w:p w14:paraId="0759E8DE" w14:textId="77777777" w:rsidR="00E31674" w:rsidRPr="00C96BA8" w:rsidRDefault="00E31674" w:rsidP="000C7A44">
      <w:pPr>
        <w:rPr>
          <w:rFonts w:ascii="Century Gothic" w:hAnsi="Century Gothic"/>
        </w:rPr>
      </w:pPr>
    </w:p>
    <w:p w14:paraId="1F76532D" w14:textId="407A324F" w:rsidR="00E31674" w:rsidRPr="00C96BA8" w:rsidRDefault="00E31674" w:rsidP="00E31674">
      <w:pPr>
        <w:rPr>
          <w:rStyle w:val="Hyperlink"/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1961A21E" wp14:editId="35613F8F">
            <wp:extent cx="510460" cy="276860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cy and Chris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91" cy="27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 xml:space="preserve"> </w:t>
      </w:r>
      <w:hyperlink r:id="rId6" w:history="1">
        <w:r w:rsidRPr="00C96BA8">
          <w:rPr>
            <w:rStyle w:val="Hyperlink"/>
            <w:rFonts w:ascii="Century Gothic" w:hAnsi="Century Gothic"/>
          </w:rPr>
          <w:t>https://www.youtube.com/watch?v=afkI8uNTWR4</w:t>
        </w:r>
      </w:hyperlink>
    </w:p>
    <w:p w14:paraId="07998AB2" w14:textId="77777777" w:rsidR="000C7A44" w:rsidRPr="00C96BA8" w:rsidRDefault="000C7A44">
      <w:pPr>
        <w:rPr>
          <w:rFonts w:ascii="Century Gothic" w:hAnsi="Century Gothic"/>
        </w:rPr>
      </w:pPr>
    </w:p>
    <w:p w14:paraId="6557857A" w14:textId="0A12A03A" w:rsidR="001C1316" w:rsidRPr="00C96BA8" w:rsidRDefault="003F6F2D">
      <w:pPr>
        <w:rPr>
          <w:rFonts w:ascii="Century Gothic" w:hAnsi="Century Gothic"/>
        </w:rPr>
      </w:pPr>
      <w:r w:rsidRPr="00C96BA8">
        <w:rPr>
          <w:rFonts w:ascii="Century Gothic" w:hAnsi="Century Gothic" w:cs="Helvetica"/>
          <w:noProof/>
          <w:lang w:eastAsia="en-GB"/>
        </w:rPr>
        <w:drawing>
          <wp:inline distT="0" distB="0" distL="0" distR="0" wp14:anchorId="50ED7D73" wp14:editId="1974B76D">
            <wp:extent cx="525780" cy="525780"/>
            <wp:effectExtent l="0" t="0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 xml:space="preserve"> </w:t>
      </w:r>
      <w:hyperlink r:id="rId8" w:history="1">
        <w:r w:rsidRPr="00C96BA8">
          <w:rPr>
            <w:rStyle w:val="Hyperlink"/>
            <w:rFonts w:ascii="Century Gothic" w:hAnsi="Century Gothic"/>
          </w:rPr>
          <w:t>https://lucyandyak.com/collections/zero-waste-living/products/organic-cotton-muslin-produce-bag-pack-of-3</w:t>
        </w:r>
      </w:hyperlink>
    </w:p>
    <w:p w14:paraId="69A87DCC" w14:textId="77777777" w:rsidR="003F6F2D" w:rsidRPr="00C96BA8" w:rsidRDefault="003F6F2D">
      <w:pPr>
        <w:rPr>
          <w:rFonts w:ascii="Century Gothic" w:hAnsi="Century Gothic"/>
        </w:rPr>
      </w:pPr>
    </w:p>
    <w:p w14:paraId="7FEEEB33" w14:textId="77777777" w:rsidR="003F6F2D" w:rsidRPr="00C96BA8" w:rsidRDefault="003F6F2D">
      <w:pPr>
        <w:rPr>
          <w:rFonts w:ascii="Century Gothic" w:hAnsi="Century Gothic"/>
        </w:rPr>
      </w:pPr>
      <w:r w:rsidRPr="00C96BA8">
        <w:rPr>
          <w:rFonts w:ascii="Century Gothic" w:hAnsi="Century Gothic" w:cs="Helvetica"/>
          <w:noProof/>
          <w:lang w:eastAsia="en-GB"/>
        </w:rPr>
        <w:drawing>
          <wp:inline distT="0" distB="0" distL="0" distR="0" wp14:anchorId="0D5DD72E" wp14:editId="47FD6879">
            <wp:extent cx="452120" cy="64712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3" cy="64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 xml:space="preserve"> </w:t>
      </w:r>
      <w:hyperlink r:id="rId10" w:history="1">
        <w:r w:rsidRPr="00C96BA8">
          <w:rPr>
            <w:rStyle w:val="Hyperlink"/>
            <w:rFonts w:ascii="Century Gothic" w:hAnsi="Century Gothic"/>
          </w:rPr>
          <w:t>https://lucyandyak.com/collections/menswear-lucy-and-yak-dungarees/products/peppermint-limited-edition-red-and-cream-stripe-dungarees</w:t>
        </w:r>
      </w:hyperlink>
    </w:p>
    <w:p w14:paraId="0BC1F98B" w14:textId="77777777" w:rsidR="003F6F2D" w:rsidRPr="00C96BA8" w:rsidRDefault="003F6F2D">
      <w:pPr>
        <w:rPr>
          <w:rFonts w:ascii="Century Gothic" w:hAnsi="Century Gothic"/>
        </w:rPr>
      </w:pPr>
    </w:p>
    <w:p w14:paraId="2B8F0045" w14:textId="77777777" w:rsidR="003F6F2D" w:rsidRPr="00C96BA8" w:rsidRDefault="00EE46E0">
      <w:pPr>
        <w:rPr>
          <w:rFonts w:ascii="Century Gothic" w:hAnsi="Century Gothic"/>
        </w:rPr>
      </w:pPr>
      <w:r w:rsidRPr="00C96BA8">
        <w:rPr>
          <w:rFonts w:ascii="Century Gothic" w:hAnsi="Century Gothic" w:cs="Helvetica"/>
          <w:noProof/>
          <w:lang w:eastAsia="en-GB"/>
        </w:rPr>
        <w:drawing>
          <wp:inline distT="0" distB="0" distL="0" distR="0" wp14:anchorId="0953484D" wp14:editId="5B097807">
            <wp:extent cx="591277" cy="394175"/>
            <wp:effectExtent l="0" t="0" r="0" b="127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98" cy="39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 xml:space="preserve"> </w:t>
      </w:r>
      <w:hyperlink r:id="rId12" w:history="1">
        <w:r w:rsidRPr="00C96BA8">
          <w:rPr>
            <w:rStyle w:val="Hyperlink"/>
            <w:rFonts w:ascii="Century Gothic" w:hAnsi="Century Gothic"/>
          </w:rPr>
          <w:t>https://lucyandyak.com/products/cropped-shirt-black?variant=12279603101799</w:t>
        </w:r>
      </w:hyperlink>
    </w:p>
    <w:p w14:paraId="280A2871" w14:textId="77777777" w:rsidR="00EA1F43" w:rsidRPr="00C96BA8" w:rsidRDefault="00EA1F43">
      <w:pPr>
        <w:rPr>
          <w:rFonts w:ascii="Century Gothic" w:hAnsi="Century Gothic"/>
        </w:rPr>
      </w:pPr>
    </w:p>
    <w:p w14:paraId="28BE3492" w14:textId="77777777" w:rsidR="00EE46E0" w:rsidRPr="00C96BA8" w:rsidRDefault="00EA1F43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154E9E61" wp14:editId="6B5CDF5C">
            <wp:extent cx="680720" cy="365128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4-16 at 17.06.56 copy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42" cy="36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 xml:space="preserve"> www.lucyandyak.com</w:t>
      </w:r>
    </w:p>
    <w:p w14:paraId="23F37D63" w14:textId="77777777" w:rsidR="00EA1F43" w:rsidRPr="00C96BA8" w:rsidRDefault="00EA1F43">
      <w:pPr>
        <w:rPr>
          <w:rFonts w:ascii="Century Gothic" w:hAnsi="Century Gothic"/>
        </w:rPr>
      </w:pPr>
    </w:p>
    <w:p w14:paraId="4E548368" w14:textId="77777777" w:rsidR="005E1A22" w:rsidRPr="00C96BA8" w:rsidRDefault="005E1A22">
      <w:pPr>
        <w:rPr>
          <w:rFonts w:ascii="Century Gothic" w:hAnsi="Century Gothic"/>
        </w:rPr>
      </w:pPr>
    </w:p>
    <w:p w14:paraId="788ADBF2" w14:textId="3D72EA40" w:rsidR="005E1A22" w:rsidRPr="00C96BA8" w:rsidRDefault="005E1A22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45FA53DC" wp14:editId="6D325A02">
            <wp:extent cx="466426" cy="5867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4-30 at 13.51.4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4240" cy="596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>https://www.instagram.com/lucyandyakbrighton/</w:t>
      </w:r>
    </w:p>
    <w:p w14:paraId="7C9179AE" w14:textId="77777777" w:rsidR="005E1A22" w:rsidRPr="00C96BA8" w:rsidRDefault="005E1A22">
      <w:pPr>
        <w:rPr>
          <w:rFonts w:ascii="Century Gothic" w:hAnsi="Century Gothic"/>
        </w:rPr>
      </w:pPr>
    </w:p>
    <w:p w14:paraId="1B42135C" w14:textId="47DC8299" w:rsidR="00EA1F43" w:rsidRPr="00C96BA8" w:rsidRDefault="005E1A22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0E1EDFA2" wp14:editId="51760831">
            <wp:extent cx="519035" cy="518160"/>
            <wp:effectExtent l="0" t="0" r="190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4-30 at 13.51.0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3177" cy="5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>https://www.instagram.com/lucyandyakbrighton/</w:t>
      </w:r>
    </w:p>
    <w:p w14:paraId="718B05C4" w14:textId="77777777" w:rsidR="000C7A44" w:rsidRPr="00C96BA8" w:rsidRDefault="000C7A44">
      <w:pPr>
        <w:rPr>
          <w:rFonts w:ascii="Century Gothic" w:hAnsi="Century Gothic"/>
        </w:rPr>
      </w:pPr>
    </w:p>
    <w:p w14:paraId="4EEA00ED" w14:textId="224ECE8C" w:rsidR="000C7A44" w:rsidRPr="00C96BA8" w:rsidRDefault="000C7A44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1F5AB8F7" wp14:editId="53F9E949">
            <wp:extent cx="418437" cy="7442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587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8518" cy="74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>https://www.instagram.com/stories/highlights/18009804145173306/</w:t>
      </w:r>
    </w:p>
    <w:p w14:paraId="5F56685C" w14:textId="77777777" w:rsidR="000C7A44" w:rsidRPr="00C96BA8" w:rsidRDefault="000C7A44">
      <w:pPr>
        <w:rPr>
          <w:rFonts w:ascii="Century Gothic" w:hAnsi="Century Gothic"/>
        </w:rPr>
      </w:pPr>
    </w:p>
    <w:p w14:paraId="170E565F" w14:textId="66A9C4F4" w:rsidR="000C7A44" w:rsidRPr="00C96BA8" w:rsidRDefault="000C7A44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lastRenderedPageBreak/>
        <w:drawing>
          <wp:inline distT="0" distB="0" distL="0" distR="0" wp14:anchorId="2E04A51E" wp14:editId="11D37963">
            <wp:extent cx="452120" cy="804127"/>
            <wp:effectExtent l="0" t="0" r="508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588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1936" cy="82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>https://www.instagram.com/stories/highlights/18009804145173306/</w:t>
      </w:r>
    </w:p>
    <w:p w14:paraId="292AC80F" w14:textId="77777777" w:rsidR="000C7A44" w:rsidRPr="00C96BA8" w:rsidRDefault="000C7A44">
      <w:pPr>
        <w:rPr>
          <w:rFonts w:ascii="Century Gothic" w:hAnsi="Century Gothic"/>
        </w:rPr>
      </w:pPr>
    </w:p>
    <w:p w14:paraId="69306F82" w14:textId="6F5B3A23" w:rsidR="005E1A22" w:rsidRPr="00C96BA8" w:rsidRDefault="000C7A44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31EF28B7" wp14:editId="5C38DB69">
            <wp:extent cx="452120" cy="804127"/>
            <wp:effectExtent l="0" t="0" r="508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589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1683" cy="82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rPr>
          <w:rFonts w:ascii="Century Gothic" w:hAnsi="Century Gothic"/>
        </w:rPr>
        <w:t>https://www.instagram.com/stories/highlights/18009804145173306/</w:t>
      </w:r>
    </w:p>
    <w:p w14:paraId="233D3414" w14:textId="77777777" w:rsidR="00637DC3" w:rsidRPr="00C96BA8" w:rsidRDefault="00637DC3">
      <w:pPr>
        <w:rPr>
          <w:rFonts w:ascii="Century Gothic" w:hAnsi="Century Gothic"/>
        </w:rPr>
      </w:pPr>
    </w:p>
    <w:p w14:paraId="7E039936" w14:textId="15C4534E" w:rsidR="00637DC3" w:rsidRPr="00C96BA8" w:rsidRDefault="00637DC3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2D76D3F3" wp14:editId="13838838">
            <wp:extent cx="595294" cy="2819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10 at 13.09.2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294" cy="28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t xml:space="preserve"> </w:t>
      </w:r>
      <w:hyperlink r:id="rId20" w:history="1">
        <w:r w:rsidRPr="00C96BA8">
          <w:rPr>
            <w:rStyle w:val="Hyperlink"/>
            <w:rFonts w:ascii="Century Gothic" w:hAnsi="Century Gothic"/>
          </w:rPr>
          <w:t>https://lucyandyak.com/blogs/news/we-are-opening-a-store</w:t>
        </w:r>
      </w:hyperlink>
    </w:p>
    <w:p w14:paraId="3CFD15FD" w14:textId="77777777" w:rsidR="00C8234B" w:rsidRPr="00C96BA8" w:rsidRDefault="00C8234B">
      <w:pPr>
        <w:rPr>
          <w:rFonts w:ascii="Century Gothic" w:hAnsi="Century Gothic"/>
        </w:rPr>
      </w:pPr>
    </w:p>
    <w:p w14:paraId="54416ADB" w14:textId="2185CF39" w:rsidR="00C8234B" w:rsidRPr="00C96BA8" w:rsidRDefault="00C8234B">
      <w:pPr>
        <w:rPr>
          <w:rFonts w:ascii="Century Gothic" w:hAnsi="Century Gothic"/>
        </w:rPr>
      </w:pPr>
      <w:r w:rsidRPr="00C96BA8">
        <w:rPr>
          <w:rFonts w:ascii="Century Gothic" w:hAnsi="Century Gothic"/>
          <w:noProof/>
          <w:lang w:eastAsia="en-GB"/>
        </w:rPr>
        <w:drawing>
          <wp:inline distT="0" distB="0" distL="0" distR="0" wp14:anchorId="2058F0E6" wp14:editId="4E6E6311">
            <wp:extent cx="452120" cy="635379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20" cy="63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BA8">
        <w:t xml:space="preserve">  </w:t>
      </w:r>
      <w:r w:rsidRPr="00C96BA8">
        <w:rPr>
          <w:rFonts w:ascii="Century Gothic" w:hAnsi="Century Gothic"/>
        </w:rPr>
        <w:t>https://www.instagram.com/lucyandyakbrighton/</w:t>
      </w:r>
    </w:p>
    <w:p w14:paraId="02C32809" w14:textId="77777777" w:rsidR="00637DC3" w:rsidRPr="00C96BA8" w:rsidRDefault="00637DC3">
      <w:pPr>
        <w:rPr>
          <w:rFonts w:ascii="Century Gothic" w:hAnsi="Century Gothic"/>
        </w:rPr>
      </w:pPr>
    </w:p>
    <w:p w14:paraId="0B508F42" w14:textId="4748D13F" w:rsidR="00637DC3" w:rsidRPr="00C96BA8" w:rsidRDefault="006B7B27">
      <w:pPr>
        <w:rPr>
          <w:rFonts w:ascii="Century Gothic" w:hAnsi="Century Gothic"/>
        </w:rPr>
      </w:pPr>
      <w:r w:rsidRPr="00C96BA8">
        <w:rPr>
          <w:rFonts w:ascii="Century Gothic" w:hAnsi="Century Gothic"/>
        </w:rPr>
        <w:t xml:space="preserve">lucyandyak.com, 2019, Lucy, </w:t>
      </w:r>
      <w:r w:rsidRPr="00C96BA8">
        <w:rPr>
          <w:rFonts w:ascii="Century Gothic" w:hAnsi="Century Gothic"/>
          <w:i/>
        </w:rPr>
        <w:t>We are opening a store,</w:t>
      </w:r>
      <w:r w:rsidRPr="00C96BA8">
        <w:rPr>
          <w:rFonts w:ascii="Century Gothic" w:hAnsi="Century Gothic"/>
        </w:rPr>
        <w:t xml:space="preserve"> (online), Available at: </w:t>
      </w:r>
      <w:hyperlink r:id="rId22" w:history="1">
        <w:r w:rsidRPr="00C96BA8">
          <w:rPr>
            <w:rStyle w:val="Hyperlink"/>
            <w:rFonts w:ascii="Century Gothic" w:hAnsi="Century Gothic"/>
          </w:rPr>
          <w:t>https://lucyandyak.com/blogs/news/we-are-opening-a-store</w:t>
        </w:r>
      </w:hyperlink>
      <w:r w:rsidRPr="00C96BA8">
        <w:rPr>
          <w:rFonts w:ascii="Century Gothic" w:hAnsi="Century Gothic"/>
        </w:rPr>
        <w:t>, Accessed 10 May 2019</w:t>
      </w:r>
    </w:p>
    <w:sectPr w:rsidR="00637DC3" w:rsidRPr="00C96BA8" w:rsidSect="001C131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6F2D"/>
    <w:rsid w:val="000C7A44"/>
    <w:rsid w:val="001C1316"/>
    <w:rsid w:val="003F6F2D"/>
    <w:rsid w:val="005E1A22"/>
    <w:rsid w:val="00637DC3"/>
    <w:rsid w:val="006B7B27"/>
    <w:rsid w:val="007323F8"/>
    <w:rsid w:val="00837FFE"/>
    <w:rsid w:val="00AB6008"/>
    <w:rsid w:val="00C8234B"/>
    <w:rsid w:val="00C96BA8"/>
    <w:rsid w:val="00E31674"/>
    <w:rsid w:val="00EA1F43"/>
    <w:rsid w:val="00EE4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50F322D"/>
  <w14:defaultImageDpi w14:val="300"/>
  <w15:docId w15:val="{7974E5EB-0CC8-4162-BE4A-8F393FCC5A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6F2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6F2D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F6F2D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316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ucyandyak.com/collections/zero-waste-living/products/organic-cotton-muslin-produce-bag-pack-of-3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3.jpg"/><Relationship Id="rId7" Type="http://schemas.openxmlformats.org/officeDocument/2006/relationships/image" Target="media/image3.jpeg"/><Relationship Id="rId12" Type="http://schemas.openxmlformats.org/officeDocument/2006/relationships/hyperlink" Target="https://lucyandyak.com/products/cropped-shirt-black?variant=12279603101799" TargetMode="External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hyperlink" Target="https://lucyandyak.com/blogs/news/we-are-opening-a-store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afkI8uNTWR4" TargetMode="Externa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hyperlink" Target="https://lucyandyak.com/collections/menswear-lucy-and-yak-dungarees/products/peppermint-limited-edition-red-and-cream-stripe-dungarees" TargetMode="External"/><Relationship Id="rId19" Type="http://schemas.openxmlformats.org/officeDocument/2006/relationships/image" Target="media/image12.pn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7.png"/><Relationship Id="rId22" Type="http://schemas.openxmlformats.org/officeDocument/2006/relationships/hyperlink" Target="https://lucyandyak.com/blogs/news/we-are-opening-a-stor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69749513</Template>
  <TotalTime>53</TotalTime>
  <Pages>2</Pages>
  <Words>248</Words>
  <Characters>1416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</dc:creator>
  <cp:keywords/>
  <dc:description/>
  <cp:lastModifiedBy>Natalie Jardine (s190978)</cp:lastModifiedBy>
  <cp:revision>6</cp:revision>
  <dcterms:created xsi:type="dcterms:W3CDTF">2019-04-16T15:00:00Z</dcterms:created>
  <dcterms:modified xsi:type="dcterms:W3CDTF">2019-05-10T14:32:00Z</dcterms:modified>
</cp:coreProperties>
</file>